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99CA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9079C2B" w14:textId="77777777" w:rsidR="00F90453" w:rsidRDefault="00C71F0A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C6D977F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FF09E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5BCC" w14:textId="77777777" w:rsidR="00222867" w:rsidRPr="00D635C4" w:rsidRDefault="00C71F0A" w:rsidP="00DE68A0">
            <w:pPr>
              <w:bidi w:val="0"/>
            </w:pPr>
          </w:p>
        </w:tc>
      </w:tr>
      <w:tr w:rsidR="007548B0" w14:paraId="7F3AD799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359BCA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502" w14:textId="77777777" w:rsidR="00222867" w:rsidRPr="00D635C4" w:rsidRDefault="00A879ED" w:rsidP="00A879ED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14:paraId="488A74D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6DFBA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CF54" w14:textId="656CA237" w:rsidR="00222867" w:rsidRDefault="00C9676D" w:rsidP="00227FD6">
            <w:r>
              <w:rPr>
                <w:rFonts w:hint="cs"/>
                <w:rtl/>
              </w:rPr>
              <w:t>04.01.2026</w:t>
            </w:r>
          </w:p>
        </w:tc>
      </w:tr>
    </w:tbl>
    <w:p w14:paraId="02B09C0C" w14:textId="77777777" w:rsidR="00332AFB" w:rsidRDefault="00C71F0A" w:rsidP="00222867">
      <w:pPr>
        <w:rPr>
          <w:rtl/>
        </w:rPr>
      </w:pPr>
    </w:p>
    <w:p w14:paraId="4C5F2039" w14:textId="77777777" w:rsidR="00222867" w:rsidRDefault="00C71F0A" w:rsidP="00222867">
      <w:pPr>
        <w:rPr>
          <w:rtl/>
        </w:rPr>
      </w:pPr>
    </w:p>
    <w:p w14:paraId="7863F675" w14:textId="77777777" w:rsidR="00222867" w:rsidRDefault="00C71F0A" w:rsidP="00222867">
      <w:pPr>
        <w:rPr>
          <w:rtl/>
        </w:rPr>
      </w:pPr>
    </w:p>
    <w:p w14:paraId="2DF2EFD9" w14:textId="77777777" w:rsidR="00222867" w:rsidRDefault="00C71F0A" w:rsidP="00222867">
      <w:pPr>
        <w:rPr>
          <w:rtl/>
        </w:rPr>
      </w:pPr>
    </w:p>
    <w:p w14:paraId="5BE82FB9" w14:textId="77777777" w:rsidR="00222867" w:rsidRDefault="00C71F0A" w:rsidP="00222867">
      <w:pPr>
        <w:rPr>
          <w:rtl/>
        </w:rPr>
      </w:pPr>
    </w:p>
    <w:p w14:paraId="757BA884" w14:textId="77777777" w:rsidR="00222867" w:rsidRDefault="00C71F0A" w:rsidP="00222867">
      <w:pPr>
        <w:rPr>
          <w:rtl/>
        </w:rPr>
      </w:pPr>
    </w:p>
    <w:p w14:paraId="23FCC7C4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3886EC3" w14:textId="77777777" w:rsidR="00222867" w:rsidRDefault="00C71F0A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40E1066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A97DF8F" w14:textId="77777777" w:rsidR="00222867" w:rsidRPr="00AF57E9" w:rsidRDefault="00C71F0A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4599BE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686E3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7222B174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DC3" w14:textId="19AEC93F" w:rsidR="00222867" w:rsidRPr="00AF57E9" w:rsidRDefault="00C71F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שירות שנתי למערכת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lang w:eastAsia="he-IL"/>
              </w:rPr>
              <w:t>EPROC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כולל שירות תחזוקה ושדרוגים.</w:t>
            </w:r>
            <w:r w:rsidR="00A879ED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7548B0" w14:paraId="3C1328C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126" w14:textId="77777777" w:rsidR="00222867" w:rsidRPr="00AF57E9" w:rsidRDefault="00C71F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B89269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F08" w14:textId="77777777" w:rsidR="00222867" w:rsidRPr="00A879ED" w:rsidRDefault="00C71F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9BD962D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3D6" w14:textId="77777777" w:rsidR="00222867" w:rsidRPr="00AF57E9" w:rsidRDefault="00C71F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4437F9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2999" w14:textId="77777777" w:rsidR="00222867" w:rsidRPr="00AF57E9" w:rsidRDefault="00C71F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C838A3E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D5B4F0D" w14:textId="77777777"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2F4A074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DBC705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12F5AAE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1671DEB" w14:textId="77777777" w:rsidTr="00222867">
        <w:tc>
          <w:tcPr>
            <w:tcW w:w="3085" w:type="dxa"/>
            <w:hideMark/>
          </w:tcPr>
          <w:p w14:paraId="30B6963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7AD56A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FE237FB" w14:textId="77777777"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48A86EE" w14:textId="77777777" w:rsidR="00222867" w:rsidRPr="00AF57E9" w:rsidRDefault="00C71F0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BF3A8D3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34995A20" w14:textId="77777777" w:rsidTr="00222867">
        <w:tc>
          <w:tcPr>
            <w:tcW w:w="2698" w:type="dxa"/>
            <w:shd w:val="clear" w:color="auto" w:fill="E6E6E6"/>
            <w:hideMark/>
          </w:tcPr>
          <w:p w14:paraId="6DA0623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CE4E7B2" w14:textId="3F36DD83" w:rsidR="00222867" w:rsidRPr="00AF57E9" w:rsidRDefault="00C71F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איפרוק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סולושנס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בע"מ</w:t>
            </w:r>
          </w:p>
        </w:tc>
      </w:tr>
      <w:tr w:rsidR="007548B0" w14:paraId="42E144C2" w14:textId="77777777" w:rsidTr="00222867">
        <w:tc>
          <w:tcPr>
            <w:tcW w:w="2698" w:type="dxa"/>
            <w:shd w:val="clear" w:color="auto" w:fill="E6E6E6"/>
            <w:hideMark/>
          </w:tcPr>
          <w:p w14:paraId="7A235BE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988DA4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22A7BEE" w14:textId="67C45037" w:rsidR="00222867" w:rsidRPr="00AF57E9" w:rsidRDefault="00C71F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514179407</w:t>
            </w:r>
          </w:p>
        </w:tc>
      </w:tr>
      <w:tr w:rsidR="007548B0" w14:paraId="2657308A" w14:textId="77777777" w:rsidTr="00222867">
        <w:tc>
          <w:tcPr>
            <w:tcW w:w="2698" w:type="dxa"/>
            <w:shd w:val="clear" w:color="auto" w:fill="E6E6E6"/>
            <w:hideMark/>
          </w:tcPr>
          <w:p w14:paraId="5717A48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410F0DDB" w14:textId="77777777"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9936358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20288F5" w14:textId="77777777" w:rsidTr="00222867">
        <w:tc>
          <w:tcPr>
            <w:tcW w:w="2698" w:type="dxa"/>
            <w:shd w:val="clear" w:color="auto" w:fill="E6E6E6"/>
            <w:hideMark/>
          </w:tcPr>
          <w:p w14:paraId="79EDE47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6637EC1" w14:textId="77777777" w:rsidR="00222867" w:rsidRPr="00AF57E9" w:rsidRDefault="00C71F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3C00F41" w14:textId="77777777" w:rsidTr="00222867">
        <w:tc>
          <w:tcPr>
            <w:tcW w:w="2698" w:type="dxa"/>
            <w:shd w:val="clear" w:color="auto" w:fill="E6E6E6"/>
            <w:hideMark/>
          </w:tcPr>
          <w:p w14:paraId="564CE67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F3307D3" w14:textId="77777777"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14:paraId="3A161624" w14:textId="77777777" w:rsidR="00222867" w:rsidRPr="00AF57E9" w:rsidRDefault="00C71F0A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C5C41A2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A4EECE4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0E2EF93" w14:textId="77777777" w:rsidR="00222867" w:rsidRPr="00AF57E9" w:rsidRDefault="00C71F0A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D0DA0E9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EE2E18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0F41FC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0735C9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4B339FC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934B61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66F" w14:textId="77777777" w:rsidR="00222867" w:rsidRPr="00AF57E9" w:rsidRDefault="00346B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B27ED2">
              <w:rPr>
                <w:rFonts w:ascii="Arial" w:hAnsi="Arial"/>
                <w:b/>
                <w:sz w:val="22"/>
                <w:szCs w:val="22"/>
                <w:rtl/>
              </w:rPr>
              <w:t>התוכנה פותחה ע"י הספק הנ"ל ורק הוא יכול לתת לה שירות מאחר והקוד לתוכנה בידיו, והוא מתקן ומשדרג אותה</w:t>
            </w:r>
          </w:p>
        </w:tc>
      </w:tr>
      <w:tr w:rsidR="007548B0" w14:paraId="522763C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75EA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F99C31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378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2ACCE0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08F0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048CFC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EF01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D87360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2084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CE023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8EB9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D759D7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CBC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A3A8CE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E9A1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17EE8B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B01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63C398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65D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DB4317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DACA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A4705F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036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E73D8C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83BE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8AC055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271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AEE56F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06B0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07E4B9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2BEF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8278D12" w14:textId="77777777" w:rsidR="00222867" w:rsidRPr="00AF57E9" w:rsidRDefault="00C71F0A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05BA68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70FACB3" w14:textId="77777777" w:rsidR="00222867" w:rsidRPr="00AF57E9" w:rsidRDefault="00C71F0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F60F443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587B91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0CA713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29F0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998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8E8" w14:textId="77777777" w:rsidR="00222867" w:rsidRPr="00AF57E9" w:rsidRDefault="00C71F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504A99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65F1C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F9D60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94D03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EEBF1DC" w14:textId="77777777" w:rsidR="00222867" w:rsidRPr="00817FBA" w:rsidRDefault="00C71F0A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0F77" w14:textId="77777777" w:rsidR="00364A05" w:rsidRDefault="00364A05">
      <w:r>
        <w:separator/>
      </w:r>
    </w:p>
  </w:endnote>
  <w:endnote w:type="continuationSeparator" w:id="0">
    <w:p w14:paraId="12490AA5" w14:textId="77777777" w:rsidR="00364A05" w:rsidRDefault="0036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6B264126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2D8C337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0C6109D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97825A3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E538DD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E538DD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148A672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034A9DBA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59E3190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0E02460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1E04029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0A0ABD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166F5E88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091A15D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4DE860DA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6D86389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98A4020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A4822" w14:textId="77777777" w:rsidR="00364A05" w:rsidRDefault="00364A05">
      <w:r>
        <w:separator/>
      </w:r>
    </w:p>
  </w:footnote>
  <w:footnote w:type="continuationSeparator" w:id="0">
    <w:p w14:paraId="4AFB0000" w14:textId="77777777" w:rsidR="00364A05" w:rsidRDefault="00364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0AC41F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658CE1E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7E82A5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72E116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B6B60B8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B04E035" wp14:editId="151A33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16A5155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6BEEAD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5442673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83FCA5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C800AE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D7337A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D5EC169" w14:textId="77777777" w:rsidR="009220EC" w:rsidRPr="00D84715" w:rsidRDefault="00C71F0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72EB1F0" w14:textId="77777777" w:rsidR="009220EC" w:rsidRDefault="00C71F0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56D010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1CD564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67991F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82C0B46" w14:textId="77777777" w:rsidR="003D6D13" w:rsidRPr="00D84715" w:rsidRDefault="00C71F0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CB9269E" w14:textId="77777777" w:rsidR="003D6D13" w:rsidRPr="00D84715" w:rsidRDefault="00C71F0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0B38F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962796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3196566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0E2715A" w14:textId="77777777" w:rsidR="009220EC" w:rsidRPr="00D84715" w:rsidRDefault="00C71F0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234663" w14:textId="77777777" w:rsidR="009220EC" w:rsidRPr="00D84715" w:rsidRDefault="00C71F0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5022C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B51F0FA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970E1D7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F7D6E01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9F20C3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5CC149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3FBB6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06301F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6A94C101" w14:textId="77777777" w:rsidR="00E678BB" w:rsidRPr="00D84715" w:rsidRDefault="00C71F0A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B244F"/>
    <w:rsid w:val="00227FD6"/>
    <w:rsid w:val="002B17D1"/>
    <w:rsid w:val="00336CDD"/>
    <w:rsid w:val="00346B7C"/>
    <w:rsid w:val="00364A05"/>
    <w:rsid w:val="0042031D"/>
    <w:rsid w:val="007548B0"/>
    <w:rsid w:val="009B6B29"/>
    <w:rsid w:val="009F7FB7"/>
    <w:rsid w:val="00A41C70"/>
    <w:rsid w:val="00A879ED"/>
    <w:rsid w:val="00B27ED2"/>
    <w:rsid w:val="00C71F0A"/>
    <w:rsid w:val="00C9676D"/>
    <w:rsid w:val="00E5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140F322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363827-F4EA-450A-9976-EEE249CE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</TotalTime>
  <Pages>2</Pages>
  <Words>256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9</cp:revision>
  <dcterms:created xsi:type="dcterms:W3CDTF">2022-01-05T12:16:00Z</dcterms:created>
  <dcterms:modified xsi:type="dcterms:W3CDTF">2026-01-12T10:51:00Z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